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76807" w14:textId="372FB457" w:rsidR="0063384E" w:rsidRPr="00A163ED" w:rsidRDefault="00243B52" w:rsidP="008827DA">
      <w:pPr>
        <w:jc w:val="center"/>
        <w:rPr>
          <w:b/>
          <w:sz w:val="22"/>
          <w:szCs w:val="22"/>
          <w:u w:val="single"/>
          <w:lang w:val="ru-RU"/>
        </w:rPr>
      </w:pPr>
      <w:r w:rsidRPr="00A163ED">
        <w:rPr>
          <w:b/>
          <w:sz w:val="22"/>
          <w:szCs w:val="22"/>
          <w:u w:val="single"/>
          <w:lang w:val="ru-RU"/>
        </w:rPr>
        <w:t>ОСНОВНО УЧИЛИЩЕ „ХРИСТО СМИРНЕНСКИ</w:t>
      </w:r>
      <w:r w:rsidR="0063384E" w:rsidRPr="00A163ED">
        <w:rPr>
          <w:b/>
          <w:sz w:val="22"/>
          <w:szCs w:val="22"/>
          <w:u w:val="single"/>
          <w:lang w:val="ru-RU"/>
        </w:rPr>
        <w:t>"</w:t>
      </w:r>
    </w:p>
    <w:p w14:paraId="0EBE998E" w14:textId="77777777" w:rsidR="0063384E" w:rsidRDefault="0063384E" w:rsidP="0063384E">
      <w:pPr>
        <w:jc w:val="center"/>
        <w:rPr>
          <w:sz w:val="20"/>
          <w:szCs w:val="20"/>
          <w:lang w:val="ru-RU"/>
        </w:rPr>
      </w:pPr>
      <w:r w:rsidRPr="0063384E">
        <w:rPr>
          <w:sz w:val="20"/>
          <w:szCs w:val="20"/>
          <w:lang w:val="ru-RU"/>
        </w:rPr>
        <w:t xml:space="preserve">с. Гроздьово, общ. Долни чифлик, област Варна, ул. "Ленин" 10,    </w:t>
      </w:r>
    </w:p>
    <w:p w14:paraId="41159B3A" w14:textId="2E3E6062" w:rsidR="0063384E" w:rsidRPr="0063384E" w:rsidRDefault="0063384E" w:rsidP="0063384E">
      <w:pPr>
        <w:jc w:val="center"/>
        <w:rPr>
          <w:sz w:val="20"/>
          <w:szCs w:val="20"/>
          <w:lang w:val="ru-RU"/>
        </w:rPr>
      </w:pPr>
      <w:r w:rsidRPr="0063384E">
        <w:rPr>
          <w:sz w:val="20"/>
          <w:szCs w:val="20"/>
          <w:lang w:val="ru-RU"/>
        </w:rPr>
        <w:t>тел.</w:t>
      </w:r>
      <w:r w:rsidR="00243B52">
        <w:rPr>
          <w:sz w:val="20"/>
          <w:szCs w:val="20"/>
          <w:lang w:val="en-US"/>
        </w:rPr>
        <w:t xml:space="preserve"> </w:t>
      </w:r>
      <w:r w:rsidRPr="0063384E">
        <w:rPr>
          <w:sz w:val="20"/>
          <w:szCs w:val="20"/>
          <w:lang w:val="ru-RU"/>
        </w:rPr>
        <w:t>05145</w:t>
      </w:r>
      <w:r>
        <w:rPr>
          <w:sz w:val="20"/>
          <w:szCs w:val="20"/>
          <w:lang w:val="ru-RU"/>
        </w:rPr>
        <w:t>/</w:t>
      </w:r>
      <w:r w:rsidR="00243B52">
        <w:rPr>
          <w:sz w:val="20"/>
          <w:szCs w:val="20"/>
          <w:lang w:val="en-US"/>
        </w:rPr>
        <w:t xml:space="preserve"> </w:t>
      </w:r>
      <w:r w:rsidR="00243B52" w:rsidRPr="0063384E">
        <w:rPr>
          <w:sz w:val="20"/>
          <w:szCs w:val="20"/>
          <w:lang w:val="ru-RU"/>
        </w:rPr>
        <w:t>2</w:t>
      </w:r>
      <w:r w:rsidR="00243B52" w:rsidRPr="0063384E">
        <w:rPr>
          <w:sz w:val="20"/>
          <w:szCs w:val="20"/>
        </w:rPr>
        <w:t>2</w:t>
      </w:r>
      <w:r w:rsidR="00243B52" w:rsidRPr="0063384E">
        <w:rPr>
          <w:sz w:val="20"/>
          <w:szCs w:val="20"/>
          <w:lang w:val="ru-RU"/>
        </w:rPr>
        <w:t xml:space="preserve">62, </w:t>
      </w:r>
      <w:r w:rsidRPr="0063384E">
        <w:rPr>
          <w:sz w:val="20"/>
          <w:szCs w:val="20"/>
        </w:rPr>
        <w:t>e</w:t>
      </w:r>
      <w:r w:rsidRPr="0063384E">
        <w:rPr>
          <w:sz w:val="20"/>
          <w:szCs w:val="20"/>
          <w:lang w:val="ru-RU"/>
        </w:rPr>
        <w:t>-</w:t>
      </w:r>
      <w:r w:rsidRPr="0063384E">
        <w:rPr>
          <w:sz w:val="20"/>
          <w:szCs w:val="20"/>
        </w:rPr>
        <w:t>mail</w:t>
      </w:r>
      <w:r w:rsidRPr="0063384E">
        <w:rPr>
          <w:sz w:val="20"/>
          <w:szCs w:val="20"/>
          <w:lang w:val="ru-RU"/>
        </w:rPr>
        <w:t xml:space="preserve">: </w:t>
      </w:r>
      <w:hyperlink r:id="rId7" w:history="1">
        <w:r w:rsidR="00243B52" w:rsidRPr="00DF2E3A">
          <w:rPr>
            <w:rStyle w:val="a8"/>
            <w:sz w:val="20"/>
            <w:szCs w:val="20"/>
            <w:lang w:val="en-US"/>
          </w:rPr>
          <w:t>info-400131@edu.mon.bg</w:t>
        </w:r>
      </w:hyperlink>
    </w:p>
    <w:p w14:paraId="74F0D436" w14:textId="77777777" w:rsidR="00C57D0D" w:rsidRDefault="00C57D0D" w:rsidP="00062F69">
      <w:pPr>
        <w:pStyle w:val="a6"/>
        <w:ind w:firstLine="0"/>
      </w:pPr>
    </w:p>
    <w:p w14:paraId="560A1B25" w14:textId="77777777" w:rsidR="00917A39" w:rsidRPr="00C41F17" w:rsidRDefault="00917A39" w:rsidP="00917A39">
      <w:r w:rsidRPr="001A2EAA">
        <w:t>Вх.</w:t>
      </w:r>
      <w:r>
        <w:t xml:space="preserve"> №</w:t>
      </w:r>
      <w:r w:rsidRPr="001A2EAA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</w:t>
      </w:r>
      <w:r>
        <w:fldChar w:fldCharType="end"/>
      </w:r>
    </w:p>
    <w:p w14:paraId="5CC03A46" w14:textId="77777777" w:rsidR="00917A39" w:rsidRDefault="00917A39" w:rsidP="00917A39">
      <w:pPr>
        <w:spacing w:line="360" w:lineRule="auto"/>
        <w:rPr>
          <w:b/>
        </w:rPr>
      </w:pPr>
    </w:p>
    <w:p w14:paraId="5588757B" w14:textId="77777777" w:rsidR="00917A39" w:rsidRPr="00062F69" w:rsidRDefault="00917A39" w:rsidP="00917A39">
      <w:pPr>
        <w:spacing w:line="360" w:lineRule="auto"/>
        <w:rPr>
          <w:b/>
          <w:sz w:val="22"/>
          <w:szCs w:val="22"/>
        </w:rPr>
      </w:pPr>
      <w:r w:rsidRPr="00062F69">
        <w:rPr>
          <w:b/>
          <w:sz w:val="22"/>
          <w:szCs w:val="22"/>
        </w:rPr>
        <w:t>ДО</w:t>
      </w:r>
    </w:p>
    <w:p w14:paraId="6F0FD8A8" w14:textId="77777777" w:rsidR="00917A39" w:rsidRPr="00062F69" w:rsidRDefault="00917A39" w:rsidP="00917A39">
      <w:pPr>
        <w:spacing w:line="360" w:lineRule="auto"/>
        <w:rPr>
          <w:b/>
          <w:sz w:val="22"/>
          <w:szCs w:val="22"/>
        </w:rPr>
      </w:pPr>
      <w:r w:rsidRPr="00062F69">
        <w:rPr>
          <w:b/>
          <w:sz w:val="22"/>
          <w:szCs w:val="22"/>
        </w:rPr>
        <w:t xml:space="preserve">ДИРЕКТОРА </w:t>
      </w:r>
    </w:p>
    <w:p w14:paraId="4DF7913A" w14:textId="77777777" w:rsidR="00917A39" w:rsidRPr="00062F69" w:rsidRDefault="00917A39" w:rsidP="00917A39">
      <w:pPr>
        <w:spacing w:line="360" w:lineRule="auto"/>
        <w:rPr>
          <w:b/>
          <w:sz w:val="22"/>
          <w:szCs w:val="22"/>
        </w:rPr>
      </w:pPr>
      <w:r w:rsidRPr="00062F69">
        <w:rPr>
          <w:b/>
          <w:sz w:val="22"/>
          <w:szCs w:val="22"/>
        </w:rPr>
        <w:t xml:space="preserve">НА </w:t>
      </w:r>
      <w:r w:rsidR="00A35BD8" w:rsidRPr="00062F69">
        <w:rPr>
          <w:b/>
          <w:sz w:val="22"/>
          <w:szCs w:val="22"/>
        </w:rPr>
        <w:t>ОУ „ХРИСТО СМИРНЕНСКИ“</w:t>
      </w:r>
    </w:p>
    <w:p w14:paraId="2D8B4300" w14:textId="77777777" w:rsidR="00C57D0D" w:rsidRPr="00062F69" w:rsidRDefault="00A35BD8" w:rsidP="00917A39">
      <w:pPr>
        <w:spacing w:line="360" w:lineRule="auto"/>
        <w:rPr>
          <w:sz w:val="22"/>
          <w:szCs w:val="22"/>
        </w:rPr>
      </w:pPr>
      <w:r w:rsidRPr="00062F69">
        <w:rPr>
          <w:b/>
          <w:sz w:val="22"/>
          <w:szCs w:val="22"/>
        </w:rPr>
        <w:t xml:space="preserve">С. ГРОЗДЬОВО </w:t>
      </w:r>
    </w:p>
    <w:p w14:paraId="5296242D" w14:textId="77777777" w:rsidR="00917A39" w:rsidRDefault="00917A39" w:rsidP="00917A39">
      <w:pPr>
        <w:spacing w:line="360" w:lineRule="auto"/>
      </w:pPr>
    </w:p>
    <w:p w14:paraId="64F6AFA2" w14:textId="77777777" w:rsidR="00917A39" w:rsidRPr="00062F69" w:rsidRDefault="00917A39" w:rsidP="00917A39">
      <w:pPr>
        <w:jc w:val="center"/>
        <w:rPr>
          <w:b/>
        </w:rPr>
      </w:pPr>
      <w:r w:rsidRPr="00062F69">
        <w:rPr>
          <w:b/>
        </w:rPr>
        <w:t>З А Я В Л Е Н И Е</w:t>
      </w:r>
    </w:p>
    <w:p w14:paraId="66BCB929" w14:textId="77777777" w:rsidR="00917A39" w:rsidRPr="001A2EAA" w:rsidRDefault="00917A39" w:rsidP="00917A39"/>
    <w:p w14:paraId="71183587" w14:textId="77777777" w:rsidR="00917A39" w:rsidRDefault="00917A39" w:rsidP="00917A39">
      <w:r w:rsidRPr="001A2EAA">
        <w:t xml:space="preserve">от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</w:t>
      </w:r>
      <w:r>
        <w:fldChar w:fldCharType="end"/>
      </w:r>
    </w:p>
    <w:p w14:paraId="48CA81DD" w14:textId="77777777" w:rsidR="00A35BD8" w:rsidRDefault="00917A39" w:rsidP="00062F69">
      <w:pPr>
        <w:jc w:val="center"/>
        <w:rPr>
          <w:i/>
          <w:sz w:val="20"/>
          <w:szCs w:val="20"/>
        </w:rPr>
      </w:pPr>
      <w:r w:rsidRPr="001A2EAA">
        <w:rPr>
          <w:i/>
          <w:sz w:val="20"/>
          <w:szCs w:val="20"/>
        </w:rPr>
        <w:t>/трите имена</w:t>
      </w:r>
      <w:r w:rsidR="00A35BD8">
        <w:rPr>
          <w:i/>
          <w:sz w:val="20"/>
          <w:szCs w:val="20"/>
        </w:rPr>
        <w:t xml:space="preserve"> на родителя</w:t>
      </w:r>
      <w:r w:rsidRPr="001A2EAA">
        <w:rPr>
          <w:i/>
          <w:sz w:val="20"/>
          <w:szCs w:val="20"/>
        </w:rPr>
        <w:t>/</w:t>
      </w:r>
    </w:p>
    <w:p w14:paraId="1BE4E503" w14:textId="77777777" w:rsidR="00062F69" w:rsidRPr="00062F69" w:rsidRDefault="00062F69" w:rsidP="00062F69">
      <w:pPr>
        <w:jc w:val="center"/>
        <w:rPr>
          <w:i/>
          <w:sz w:val="20"/>
          <w:szCs w:val="20"/>
        </w:rPr>
      </w:pPr>
    </w:p>
    <w:p w14:paraId="373262E1" w14:textId="77777777" w:rsidR="00917A39" w:rsidRDefault="00917A39" w:rsidP="00917A39">
      <w:pPr>
        <w:tabs>
          <w:tab w:val="left" w:pos="3119"/>
        </w:tabs>
        <w:ind w:left="1416" w:hanging="1132"/>
        <w:rPr>
          <w:i/>
          <w:sz w:val="20"/>
          <w:szCs w:val="20"/>
        </w:rPr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</w:t>
      </w:r>
      <w:r>
        <w:fldChar w:fldCharType="end"/>
      </w:r>
    </w:p>
    <w:p w14:paraId="230833D2" w14:textId="77777777" w:rsidR="00917A39" w:rsidRPr="00942D24" w:rsidRDefault="00917A39" w:rsidP="00917A39">
      <w:pPr>
        <w:tabs>
          <w:tab w:val="left" w:pos="3119"/>
        </w:tabs>
        <w:ind w:left="1416" w:hanging="1132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/</w:t>
      </w:r>
      <w:r w:rsidRPr="00942D24">
        <w:rPr>
          <w:i/>
          <w:sz w:val="20"/>
          <w:szCs w:val="20"/>
        </w:rPr>
        <w:t>адрес и телефон за кореспонденция/</w:t>
      </w:r>
    </w:p>
    <w:p w14:paraId="0CB8D037" w14:textId="77777777" w:rsidR="00A35BD8" w:rsidRDefault="00A35BD8" w:rsidP="00917A39"/>
    <w:p w14:paraId="2918880D" w14:textId="77777777" w:rsidR="00917A39" w:rsidRDefault="00917A39" w:rsidP="00A35BD8">
      <w:pPr>
        <w:spacing w:line="360" w:lineRule="auto"/>
      </w:pPr>
      <w:r>
        <w:t>Родител на .</w:t>
      </w:r>
      <w:r w:rsidRPr="00917A39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</w:t>
      </w:r>
      <w:r>
        <w:fldChar w:fldCharType="end"/>
      </w:r>
      <w:r w:rsidR="0063384E">
        <w:t>..............</w:t>
      </w:r>
      <w:r w:rsidR="00A35BD8">
        <w:t>...............................</w:t>
      </w:r>
      <w:r>
        <w:t xml:space="preserve"> ученик в </w:t>
      </w:r>
      <w:r w:rsidR="0063384E">
        <w:t>…………</w:t>
      </w:r>
      <w:r>
        <w:t xml:space="preserve"> клас за уч. 20 </w:t>
      </w:r>
      <w:r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</w:t>
      </w:r>
      <w:r>
        <w:fldChar w:fldCharType="end"/>
      </w:r>
      <w:r>
        <w:t xml:space="preserve"> / 20 </w:t>
      </w:r>
      <w:r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</w:t>
      </w:r>
      <w:r>
        <w:fldChar w:fldCharType="end"/>
      </w:r>
      <w:r>
        <w:t xml:space="preserve"> г. </w:t>
      </w:r>
    </w:p>
    <w:p w14:paraId="2D282BCC" w14:textId="77777777" w:rsidR="00917A39" w:rsidRPr="001A2EAA" w:rsidRDefault="00917A39" w:rsidP="00917A39"/>
    <w:p w14:paraId="7924F91D" w14:textId="77777777" w:rsidR="00917A39" w:rsidRPr="001A2EAA" w:rsidRDefault="00917A39" w:rsidP="00917A39"/>
    <w:p w14:paraId="1A75BCBB" w14:textId="77777777" w:rsidR="00917A39" w:rsidRPr="001A2EAA" w:rsidRDefault="00917A39" w:rsidP="00917A39">
      <w:r w:rsidRPr="001A2EAA">
        <w:rPr>
          <w:b/>
        </w:rPr>
        <w:t>Относно:</w:t>
      </w:r>
      <w:r>
        <w:t xml:space="preserve"> Приемане в </w:t>
      </w:r>
      <w:r>
        <w:fldChar w:fldCharType="begin">
          <w:ffData>
            <w:name w:val=""/>
            <w:enabled/>
            <w:calcOnExit w:val="0"/>
            <w:textInput>
              <w:default w:val="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</w:t>
      </w:r>
      <w:r>
        <w:fldChar w:fldCharType="end"/>
      </w:r>
      <w:r>
        <w:t xml:space="preserve"> клас за уч. 20 </w:t>
      </w:r>
      <w:r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</w:t>
      </w:r>
      <w:r>
        <w:fldChar w:fldCharType="end"/>
      </w:r>
      <w:r>
        <w:t xml:space="preserve"> / 20 </w:t>
      </w:r>
      <w:r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</w:t>
      </w:r>
      <w:r>
        <w:fldChar w:fldCharType="end"/>
      </w:r>
      <w:r>
        <w:t xml:space="preserve"> г.</w:t>
      </w:r>
    </w:p>
    <w:p w14:paraId="31D61AB1" w14:textId="77777777" w:rsidR="00917A39" w:rsidRPr="00917A39" w:rsidRDefault="00917A39" w:rsidP="00917A39">
      <w:pPr>
        <w:jc w:val="center"/>
        <w:rPr>
          <w:b/>
          <w:u w:val="single"/>
        </w:rPr>
      </w:pPr>
    </w:p>
    <w:p w14:paraId="7DCABA16" w14:textId="77777777" w:rsidR="00917A39" w:rsidRPr="00062F69" w:rsidRDefault="00917A39" w:rsidP="00917A39">
      <w:pPr>
        <w:jc w:val="center"/>
        <w:rPr>
          <w:b/>
          <w:sz w:val="22"/>
          <w:szCs w:val="22"/>
        </w:rPr>
      </w:pPr>
      <w:r w:rsidRPr="00062F69">
        <w:rPr>
          <w:b/>
          <w:sz w:val="22"/>
          <w:szCs w:val="22"/>
        </w:rPr>
        <w:t>УВАЖАЕМИ ГОСПОДИН / ГОСПОЖО ДИРЕКТОР,</w:t>
      </w:r>
    </w:p>
    <w:p w14:paraId="6551CA43" w14:textId="77777777" w:rsidR="00917A39" w:rsidRDefault="00917A39" w:rsidP="00917A39">
      <w:pPr>
        <w:jc w:val="center"/>
        <w:rPr>
          <w:b/>
        </w:rPr>
      </w:pPr>
    </w:p>
    <w:p w14:paraId="0DC95851" w14:textId="77777777" w:rsidR="00917A39" w:rsidRDefault="00917A39" w:rsidP="00917A39">
      <w:r w:rsidRPr="00942D24">
        <w:t xml:space="preserve">Заявявам желание синът ми /дъщеря ми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</w:t>
      </w:r>
      <w:r>
        <w:fldChar w:fldCharType="end"/>
      </w:r>
    </w:p>
    <w:p w14:paraId="004DC517" w14:textId="77777777" w:rsidR="00917A39" w:rsidRDefault="00917A39" w:rsidP="00917A39"/>
    <w:p w14:paraId="428EB688" w14:textId="77777777" w:rsidR="00917A39" w:rsidRPr="001A2EAA" w:rsidRDefault="00917A39" w:rsidP="00917A39">
      <w:pPr>
        <w:jc w:val="center"/>
        <w:rPr>
          <w:i/>
          <w:sz w:val="20"/>
          <w:szCs w:val="20"/>
        </w:rPr>
      </w:pPr>
      <w:r w:rsidRPr="001A2EAA">
        <w:rPr>
          <w:i/>
          <w:sz w:val="20"/>
          <w:szCs w:val="20"/>
        </w:rPr>
        <w:t>/трите имена</w:t>
      </w:r>
      <w:r>
        <w:rPr>
          <w:i/>
          <w:sz w:val="20"/>
          <w:szCs w:val="20"/>
        </w:rPr>
        <w:t xml:space="preserve"> на ученика/ученичката</w:t>
      </w:r>
    </w:p>
    <w:p w14:paraId="77FD5B91" w14:textId="77777777" w:rsidR="00917A39" w:rsidRDefault="00917A39" w:rsidP="00917A39">
      <w:pPr>
        <w:ind w:firstLine="708"/>
      </w:pPr>
    </w:p>
    <w:p w14:paraId="4DAEC1EF" w14:textId="77777777" w:rsidR="00917A39" w:rsidRPr="001A2EAA" w:rsidRDefault="00917A39" w:rsidP="00917A39">
      <w:r>
        <w:t>да бъде приет /а за у</w:t>
      </w:r>
      <w:r w:rsidRPr="00942D24">
        <w:t>ченик /у</w:t>
      </w:r>
      <w:r>
        <w:t>ч</w:t>
      </w:r>
      <w:r w:rsidRPr="00942D24">
        <w:t xml:space="preserve">еничка в </w:t>
      </w:r>
      <w:r>
        <w:fldChar w:fldCharType="begin">
          <w:ffData>
            <w:name w:val=""/>
            <w:enabled/>
            <w:calcOnExit w:val="0"/>
            <w:textInput>
              <w:default w:val="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</w:t>
      </w:r>
      <w:r>
        <w:fldChar w:fldCharType="end"/>
      </w:r>
      <w:r>
        <w:t xml:space="preserve"> клас за уч. 20 </w:t>
      </w:r>
      <w:r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</w:t>
      </w:r>
      <w:r>
        <w:fldChar w:fldCharType="end"/>
      </w:r>
      <w:r>
        <w:t xml:space="preserve"> / 20 </w:t>
      </w:r>
      <w:r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</w:t>
      </w:r>
      <w:r>
        <w:fldChar w:fldCharType="end"/>
      </w:r>
      <w:r>
        <w:t xml:space="preserve"> г.</w:t>
      </w:r>
    </w:p>
    <w:p w14:paraId="4452DC32" w14:textId="77777777" w:rsidR="00917A39" w:rsidRDefault="00917A39" w:rsidP="00917A39"/>
    <w:p w14:paraId="39D632FF" w14:textId="77777777" w:rsidR="00917A39" w:rsidRDefault="00917A39" w:rsidP="00062F69">
      <w:pPr>
        <w:spacing w:line="360" w:lineRule="auto"/>
        <w:ind w:firstLine="720"/>
      </w:pPr>
      <w:r>
        <w:t xml:space="preserve">До момента  се е обучавал /обучавала в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</w:t>
      </w:r>
      <w:r>
        <w:fldChar w:fldCharType="end"/>
      </w:r>
    </w:p>
    <w:p w14:paraId="696F2964" w14:textId="77777777" w:rsidR="00917A39" w:rsidRDefault="00917A39" w:rsidP="00062F69">
      <w:pPr>
        <w:spacing w:line="360" w:lineRule="auto"/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</w:t>
      </w:r>
      <w:r>
        <w:fldChar w:fldCharType="end"/>
      </w:r>
    </w:p>
    <w:p w14:paraId="6893C97A" w14:textId="77777777" w:rsidR="00917A39" w:rsidRPr="00062F69" w:rsidRDefault="00917A39" w:rsidP="00062F69">
      <w:pPr>
        <w:spacing w:line="360" w:lineRule="auto"/>
        <w:jc w:val="center"/>
        <w:rPr>
          <w:i/>
          <w:sz w:val="20"/>
          <w:szCs w:val="20"/>
        </w:rPr>
      </w:pPr>
      <w:r>
        <w:t>/</w:t>
      </w:r>
      <w:r w:rsidRPr="003E6F20">
        <w:rPr>
          <w:i/>
          <w:sz w:val="20"/>
          <w:szCs w:val="20"/>
        </w:rPr>
        <w:t>наименование на училището, населено място/</w:t>
      </w:r>
    </w:p>
    <w:p w14:paraId="08A53998" w14:textId="77777777" w:rsidR="00917A39" w:rsidRPr="003E6F20" w:rsidRDefault="00917A39" w:rsidP="00062F69">
      <w:pPr>
        <w:spacing w:line="360" w:lineRule="auto"/>
        <w:rPr>
          <w:i/>
          <w:sz w:val="20"/>
          <w:szCs w:val="20"/>
        </w:rPr>
      </w:pPr>
      <w:r>
        <w:t xml:space="preserve">и има завършен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</w:t>
      </w:r>
      <w:r>
        <w:fldChar w:fldCharType="end"/>
      </w:r>
      <w:r>
        <w:t xml:space="preserve"> </w:t>
      </w:r>
      <w:r w:rsidRPr="003E6F20">
        <w:rPr>
          <w:i/>
          <w:sz w:val="20"/>
          <w:szCs w:val="20"/>
        </w:rPr>
        <w:t>/клас / срок /.</w:t>
      </w:r>
      <w:r>
        <w:t xml:space="preserve"> </w:t>
      </w:r>
    </w:p>
    <w:p w14:paraId="459F41C1" w14:textId="77777777" w:rsidR="00917A39" w:rsidRDefault="00917A39" w:rsidP="00917A39">
      <w:pPr>
        <w:tabs>
          <w:tab w:val="left" w:pos="2694"/>
        </w:tabs>
        <w:rPr>
          <w:b/>
        </w:rPr>
      </w:pPr>
    </w:p>
    <w:p w14:paraId="09AA522C" w14:textId="77777777" w:rsidR="00917A39" w:rsidRPr="003E6F20" w:rsidRDefault="00A35BD8" w:rsidP="00917A39">
      <w:pPr>
        <w:tabs>
          <w:tab w:val="left" w:pos="-142"/>
        </w:tabs>
      </w:pPr>
      <w:r>
        <w:tab/>
      </w:r>
      <w:r w:rsidR="00917A39">
        <w:t xml:space="preserve">Надявам се, </w:t>
      </w:r>
      <w:r w:rsidR="00917A39" w:rsidRPr="003E6F20">
        <w:t xml:space="preserve">че заявеното желание за приемане на сина ми / дъщеря ми </w:t>
      </w:r>
      <w:r w:rsidR="00917A39">
        <w:t xml:space="preserve">в повереното Ви училище </w:t>
      </w:r>
      <w:r w:rsidR="00917A39" w:rsidRPr="003E6F20">
        <w:t xml:space="preserve">ще бъде удовлетворено. </w:t>
      </w:r>
    </w:p>
    <w:p w14:paraId="661F1948" w14:textId="77777777" w:rsidR="00917A39" w:rsidRDefault="00A35BD8" w:rsidP="00917A39">
      <w:r>
        <w:tab/>
        <w:t xml:space="preserve">Декларирам съгласие личните данни на сина ми/ дъщеря ми да бъдат обработвани от </w:t>
      </w:r>
      <w:r w:rsidR="00062F69">
        <w:t>образователната институция при спазване на ЗЗЛД.</w:t>
      </w:r>
    </w:p>
    <w:p w14:paraId="5219BAF1" w14:textId="77777777" w:rsidR="00062F69" w:rsidRDefault="00062F69" w:rsidP="00917A39"/>
    <w:p w14:paraId="40259CF2" w14:textId="77777777" w:rsidR="00062F69" w:rsidRDefault="00062F69" w:rsidP="00917A39"/>
    <w:p w14:paraId="7E02D13E" w14:textId="77777777" w:rsidR="00917A39" w:rsidRPr="001A2EAA" w:rsidRDefault="00917A39" w:rsidP="00917A39">
      <w:r w:rsidRPr="001A2EAA">
        <w:t xml:space="preserve">Дата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</w:t>
      </w:r>
      <w:r>
        <w:fldChar w:fldCharType="end"/>
      </w:r>
      <w:r w:rsidRPr="001A2EAA">
        <w:tab/>
      </w:r>
      <w:r w:rsidRPr="001A2EAA">
        <w:tab/>
      </w:r>
      <w:r w:rsidRPr="001A2EAA">
        <w:tab/>
      </w:r>
      <w:r w:rsidRPr="001A2EAA">
        <w:tab/>
        <w:t xml:space="preserve">С уважение :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</w:t>
      </w:r>
      <w:r>
        <w:fldChar w:fldCharType="end"/>
      </w:r>
    </w:p>
    <w:p w14:paraId="4D2235DA" w14:textId="77777777" w:rsidR="00546E23" w:rsidRPr="00F8641B" w:rsidRDefault="00917A39" w:rsidP="00917A39">
      <w:r w:rsidRPr="001A2EAA">
        <w:tab/>
      </w:r>
      <w:r w:rsidRPr="001A2EAA">
        <w:tab/>
      </w:r>
      <w:r w:rsidRPr="001A2EAA">
        <w:tab/>
      </w:r>
      <w:r w:rsidRPr="001A2EAA">
        <w:tab/>
      </w:r>
      <w:r w:rsidRPr="001A2EAA">
        <w:tab/>
      </w:r>
      <w:r w:rsidRPr="001A2EAA">
        <w:tab/>
      </w:r>
      <w:r w:rsidRPr="001A2EAA">
        <w:tab/>
      </w:r>
      <w:r w:rsidRPr="001A2EAA">
        <w:tab/>
      </w:r>
      <w:r w:rsidRPr="001A2EAA">
        <w:tab/>
      </w:r>
      <w:r w:rsidRPr="001A2EAA">
        <w:tab/>
      </w:r>
      <w:r>
        <w:rPr>
          <w:i/>
          <w:sz w:val="20"/>
          <w:szCs w:val="20"/>
        </w:rPr>
        <w:t xml:space="preserve">/подпис/ </w:t>
      </w:r>
    </w:p>
    <w:sectPr w:rsidR="00546E23" w:rsidRPr="00F8641B" w:rsidSect="00062F69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851" w:right="1588" w:bottom="851" w:left="1588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4850C" w14:textId="77777777" w:rsidR="006D7B38" w:rsidRDefault="006D7B38">
      <w:r>
        <w:separator/>
      </w:r>
    </w:p>
  </w:endnote>
  <w:endnote w:type="continuationSeparator" w:id="0">
    <w:p w14:paraId="64B2779B" w14:textId="77777777" w:rsidR="006D7B38" w:rsidRDefault="006D7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794F" w14:textId="77777777" w:rsidR="005B0BE2" w:rsidRDefault="005B0B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B98A04A" w14:textId="77777777" w:rsidR="005B0BE2" w:rsidRDefault="005B0BE2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A73E2" w14:textId="77777777" w:rsidR="005B0BE2" w:rsidRDefault="005B0BE2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27DA">
      <w:rPr>
        <w:rStyle w:val="a5"/>
        <w:noProof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66C5" w14:textId="77777777" w:rsidR="006D7B38" w:rsidRDefault="006D7B38">
      <w:r>
        <w:separator/>
      </w:r>
    </w:p>
  </w:footnote>
  <w:footnote w:type="continuationSeparator" w:id="0">
    <w:p w14:paraId="32A876A0" w14:textId="77777777" w:rsidR="006D7B38" w:rsidRDefault="006D7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61A72" w14:textId="77777777" w:rsidR="005B0BE2" w:rsidRDefault="005B0BE2">
    <w:pPr>
      <w:pStyle w:val="a3"/>
      <w:rPr>
        <w:b w:val="0"/>
        <w:bCs/>
      </w:rPr>
    </w:pPr>
  </w:p>
  <w:p w14:paraId="1DB18DD6" w14:textId="1EE0E127" w:rsidR="005B0BE2" w:rsidRDefault="009326A2">
    <w:pPr>
      <w:pStyle w:val="a3"/>
      <w:rPr>
        <w:b w:val="0"/>
        <w:bCs/>
      </w:rPr>
    </w:pPr>
    <w:r>
      <w:rPr>
        <w:b w:val="0"/>
        <w:bCs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5144250" wp14:editId="53B6978D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24599116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40C7EA" w14:textId="77777777" w:rsidR="005B0BE2" w:rsidRDefault="005B0BE2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71420F1B" w14:textId="77777777" w:rsidR="005B0BE2" w:rsidRDefault="005B0BE2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0E4A7A5E" w14:textId="77777777" w:rsidR="005B0BE2" w:rsidRDefault="005B0BE2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4425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54.35pt;margin-top:15.05pt;width:3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1540C7EA" w14:textId="77777777" w:rsidR="005B0BE2" w:rsidRDefault="005B0BE2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71420F1B" w14:textId="77777777" w:rsidR="005B0BE2" w:rsidRDefault="005B0BE2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0E4A7A5E" w14:textId="77777777" w:rsidR="005B0BE2" w:rsidRDefault="005B0BE2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F9B1F7D" w14:textId="77777777" w:rsidR="005B0BE2" w:rsidRDefault="005B0B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D264C" w14:textId="77777777" w:rsidR="005B0BE2" w:rsidRPr="00917A39" w:rsidRDefault="00917A39" w:rsidP="00062F69">
    <w:pPr>
      <w:pStyle w:val="a3"/>
      <w:rPr>
        <w:lang w:val="bg-BG"/>
      </w:rPr>
    </w:pPr>
    <w:r w:rsidRPr="00917A39">
      <w:t>Писмено заявление от родителя и/или ученика съгласно чл. 12, ал. 2 на ЗПУО до директора на приемащото училище</w:t>
    </w:r>
  </w:p>
  <w:p w14:paraId="0B530CBA" w14:textId="77777777" w:rsidR="005B0BE2" w:rsidRPr="00546E23" w:rsidRDefault="005B0BE2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44FB5"/>
    <w:multiLevelType w:val="hybridMultilevel"/>
    <w:tmpl w:val="24620BDA"/>
    <w:lvl w:ilvl="0" w:tplc="46905D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78E07298"/>
    <w:multiLevelType w:val="hybridMultilevel"/>
    <w:tmpl w:val="2F3C8548"/>
    <w:lvl w:ilvl="0" w:tplc="6B065584">
      <w:start w:val="1"/>
      <w:numFmt w:val="decimal"/>
      <w:lvlText w:val="%1."/>
      <w:lvlJc w:val="left"/>
      <w:pPr>
        <w:tabs>
          <w:tab w:val="num" w:pos="1177"/>
        </w:tabs>
        <w:ind w:left="1177" w:hanging="6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597"/>
        </w:tabs>
        <w:ind w:left="159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17"/>
        </w:tabs>
        <w:ind w:left="231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37"/>
        </w:tabs>
        <w:ind w:left="303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57"/>
        </w:tabs>
        <w:ind w:left="375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477"/>
        </w:tabs>
        <w:ind w:left="447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97"/>
        </w:tabs>
        <w:ind w:left="519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17"/>
        </w:tabs>
        <w:ind w:left="591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37"/>
        </w:tabs>
        <w:ind w:left="6637" w:hanging="180"/>
      </w:pPr>
    </w:lvl>
  </w:abstractNum>
  <w:num w:numId="1" w16cid:durableId="1854539404">
    <w:abstractNumId w:val="1"/>
  </w:num>
  <w:num w:numId="2" w16cid:durableId="1325235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N:\raabe\doc\Normativna_uredba\Zakoni\ZBNZOK.html"/>
  </w:docVars>
  <w:rsids>
    <w:rsidRoot w:val="00546E23"/>
    <w:rsid w:val="00062F69"/>
    <w:rsid w:val="000E262F"/>
    <w:rsid w:val="001C2102"/>
    <w:rsid w:val="002329FC"/>
    <w:rsid w:val="00243B52"/>
    <w:rsid w:val="00354C8F"/>
    <w:rsid w:val="003D1C81"/>
    <w:rsid w:val="00457E24"/>
    <w:rsid w:val="004A0057"/>
    <w:rsid w:val="004D4576"/>
    <w:rsid w:val="004E0776"/>
    <w:rsid w:val="00525655"/>
    <w:rsid w:val="00546E23"/>
    <w:rsid w:val="00564665"/>
    <w:rsid w:val="005B0BE2"/>
    <w:rsid w:val="0063384E"/>
    <w:rsid w:val="006D7B38"/>
    <w:rsid w:val="006F2517"/>
    <w:rsid w:val="00795D7D"/>
    <w:rsid w:val="00797E1A"/>
    <w:rsid w:val="007B089E"/>
    <w:rsid w:val="007E41FA"/>
    <w:rsid w:val="008827DA"/>
    <w:rsid w:val="008B57BB"/>
    <w:rsid w:val="00917A39"/>
    <w:rsid w:val="009326A2"/>
    <w:rsid w:val="009378E7"/>
    <w:rsid w:val="00944AF2"/>
    <w:rsid w:val="009D4A93"/>
    <w:rsid w:val="00A35BD8"/>
    <w:rsid w:val="00AB0A8A"/>
    <w:rsid w:val="00AB1F32"/>
    <w:rsid w:val="00AD442B"/>
    <w:rsid w:val="00AE4D0F"/>
    <w:rsid w:val="00B1103F"/>
    <w:rsid w:val="00B51D7D"/>
    <w:rsid w:val="00B81AA2"/>
    <w:rsid w:val="00BB1AC1"/>
    <w:rsid w:val="00BE70CF"/>
    <w:rsid w:val="00C21CAD"/>
    <w:rsid w:val="00C57D0D"/>
    <w:rsid w:val="00D54313"/>
    <w:rsid w:val="00D750B1"/>
    <w:rsid w:val="00DA662E"/>
    <w:rsid w:val="00E121FC"/>
    <w:rsid w:val="00E8111F"/>
    <w:rsid w:val="00EA5E63"/>
    <w:rsid w:val="00EE702E"/>
    <w:rsid w:val="00EE7082"/>
    <w:rsid w:val="00F8641B"/>
    <w:rsid w:val="00FE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56785C79"/>
  <w15:chartTrackingRefBased/>
  <w15:docId w15:val="{7DBB4649-03E3-4471-BC66-5B3D52F4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6E23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rPr>
      <w:lang w:val="bg-BG"/>
    </w:rPr>
  </w:style>
  <w:style w:type="paragraph" w:styleId="a6">
    <w:name w:val="Body Text"/>
    <w:link w:val="a7"/>
    <w:pPr>
      <w:autoSpaceDE w:val="0"/>
      <w:autoSpaceDN w:val="0"/>
      <w:adjustRightInd w:val="0"/>
      <w:spacing w:line="300" w:lineRule="exact"/>
      <w:ind w:firstLine="397"/>
      <w:jc w:val="both"/>
    </w:pPr>
    <w:rPr>
      <w:bCs/>
      <w:sz w:val="24"/>
      <w:lang w:eastAsia="en-US"/>
    </w:rPr>
  </w:style>
  <w:style w:type="character" w:styleId="a8">
    <w:name w:val="Hyperlink"/>
    <w:rPr>
      <w:color w:val="0000FF"/>
      <w:u w:val="single"/>
    </w:rPr>
  </w:style>
  <w:style w:type="table" w:styleId="a9">
    <w:name w:val="Table Grid"/>
    <w:basedOn w:val="a1"/>
    <w:rsid w:val="00546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ен текст Знак"/>
    <w:link w:val="a6"/>
    <w:rsid w:val="00AB0A8A"/>
    <w:rPr>
      <w:bCs/>
      <w:sz w:val="24"/>
      <w:lang w:eastAsia="en-US"/>
    </w:rPr>
  </w:style>
  <w:style w:type="paragraph" w:styleId="aa">
    <w:name w:val="List Paragraph"/>
    <w:basedOn w:val="a"/>
    <w:uiPriority w:val="34"/>
    <w:qFormat/>
    <w:rsid w:val="00C57D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b">
    <w:name w:val="Unresolved Mention"/>
    <w:basedOn w:val="a0"/>
    <w:uiPriority w:val="99"/>
    <w:semiHidden/>
    <w:unhideWhenUsed/>
    <w:rsid w:val="00243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-400131@edu.mon.b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terina\Application%20Data\Microsoft\Templates\CD_DG.do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CD_DG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Писмено заявление от родителя и/или ученика съгласно чл. 12, ал. 2 на ЗПУО до директора на приемащото училище</vt:lpstr>
      <vt:lpstr>Заповед за определяне броя на групите и на децата във всяка група (вариант 1)</vt:lpstr>
    </vt:vector>
  </TitlesOfParts>
  <Company>Hewlett-Packard Company</Company>
  <LinksUpToDate>false</LinksUpToDate>
  <CharactersWithSpaces>2254</CharactersWithSpaces>
  <SharedDoc>false</SharedDoc>
  <HLinks>
    <vt:vector size="6" baseType="variant">
      <vt:variant>
        <vt:i4>65591</vt:i4>
      </vt:variant>
      <vt:variant>
        <vt:i4>0</vt:i4>
      </vt:variant>
      <vt:variant>
        <vt:i4>0</vt:i4>
      </vt:variant>
      <vt:variant>
        <vt:i4>5</vt:i4>
      </vt:variant>
      <vt:variant>
        <vt:lpwstr>mailto:info-400131@edu.mon.bg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Писмено заявление от родителя и/или ученика съгласно чл. 12, ал. 2 на ЗПУО до директора на приемащото училище</dc:title>
  <dc:subject/>
  <dc:creator>РААБЕ ЕООД</dc:creator>
  <cp:keywords/>
  <cp:lastModifiedBy>400131: ОУ "Христо Смирненски" - Гроздьово</cp:lastModifiedBy>
  <cp:revision>2</cp:revision>
  <cp:lastPrinted>2006-06-02T06:19:00Z</cp:lastPrinted>
  <dcterms:created xsi:type="dcterms:W3CDTF">2026-02-16T11:33:00Z</dcterms:created>
  <dcterms:modified xsi:type="dcterms:W3CDTF">2026-02-16T11:33:00Z</dcterms:modified>
</cp:coreProperties>
</file>